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C7C95" w14:textId="77777777" w:rsidR="00B715C1" w:rsidRPr="00676C5F" w:rsidRDefault="00B715C1" w:rsidP="00B715C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D33ED50" w14:textId="77777777" w:rsidR="00B715C1" w:rsidRDefault="00B715C1" w:rsidP="00B715C1">
      <w:pPr>
        <w:spacing w:before="0"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AB43735" w14:textId="77777777" w:rsidR="00B715C1" w:rsidRDefault="00B715C1" w:rsidP="00B715C1">
      <w:pPr>
        <w:spacing w:before="0"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AF4304D" w14:textId="5C23F67E" w:rsidR="00B715C1" w:rsidRPr="00B715C1" w:rsidRDefault="00B715C1" w:rsidP="00B715C1">
      <w:pPr>
        <w:spacing w:before="0" w:after="0" w:line="240" w:lineRule="auto"/>
        <w:rPr>
          <w:rFonts w:ascii="Times New Roman" w:hAnsi="Times New Roman" w:cs="Times New Roman"/>
          <w:b/>
        </w:rPr>
      </w:pPr>
      <w:r w:rsidRPr="00B715C1">
        <w:rPr>
          <w:rFonts w:ascii="Times New Roman" w:hAnsi="Times New Roman" w:cs="Times New Roman"/>
          <w:b/>
        </w:rPr>
        <w:t>FORMULAIRE DE MISE EN CANDIDATURE</w:t>
      </w:r>
    </w:p>
    <w:p w14:paraId="04EDE174" w14:textId="77777777" w:rsidR="00B715C1" w:rsidRPr="00B715C1" w:rsidRDefault="00B715C1" w:rsidP="00B715C1">
      <w:pPr>
        <w:spacing w:before="0" w:after="0" w:line="240" w:lineRule="auto"/>
        <w:rPr>
          <w:rFonts w:ascii="Times New Roman" w:hAnsi="Times New Roman"/>
          <w:b/>
        </w:rPr>
      </w:pPr>
      <w:r w:rsidRPr="00B715C1">
        <w:rPr>
          <w:rFonts w:ascii="Times New Roman" w:hAnsi="Times New Roman" w:cs="Times New Roman"/>
          <w:b/>
        </w:rPr>
        <w:t xml:space="preserve">AUX POSTES D’ADMINISTRATEURS </w:t>
      </w:r>
    </w:p>
    <w:p w14:paraId="34EECCC6" w14:textId="77777777" w:rsidR="00B715C1" w:rsidRPr="00B715C1" w:rsidRDefault="00B715C1" w:rsidP="00B715C1">
      <w:pPr>
        <w:spacing w:before="0" w:after="0" w:line="240" w:lineRule="auto"/>
        <w:rPr>
          <w:rFonts w:ascii="Times New Roman" w:hAnsi="Times New Roman"/>
          <w:b/>
        </w:rPr>
      </w:pPr>
      <w:r w:rsidRPr="00B715C1">
        <w:rPr>
          <w:rFonts w:ascii="Times New Roman" w:hAnsi="Times New Roman" w:cs="Times New Roman"/>
          <w:b/>
        </w:rPr>
        <w:t xml:space="preserve">DU CONSEIL D’ADMINISTRATION </w:t>
      </w:r>
    </w:p>
    <w:p w14:paraId="7C19F5C0" w14:textId="77777777" w:rsidR="00B715C1" w:rsidRDefault="00B715C1" w:rsidP="00B715C1">
      <w:pPr>
        <w:spacing w:before="0" w:after="0" w:line="240" w:lineRule="auto"/>
        <w:rPr>
          <w:rFonts w:ascii="Times New Roman" w:hAnsi="Times New Roman" w:cs="Times New Roman"/>
          <w:b/>
        </w:rPr>
      </w:pPr>
      <w:r w:rsidRPr="00B715C1">
        <w:rPr>
          <w:rFonts w:ascii="Times New Roman" w:hAnsi="Times New Roman" w:cs="Times New Roman"/>
          <w:b/>
        </w:rPr>
        <w:t xml:space="preserve">DE LA JEUNE CHAMBRE DE COMMERCE </w:t>
      </w:r>
    </w:p>
    <w:p w14:paraId="48329328" w14:textId="0773CEE1" w:rsidR="00B715C1" w:rsidRPr="00B715C1" w:rsidRDefault="00B715C1" w:rsidP="00B715C1">
      <w:pPr>
        <w:spacing w:before="0" w:after="0" w:line="240" w:lineRule="auto"/>
        <w:rPr>
          <w:rFonts w:ascii="Times New Roman" w:hAnsi="Times New Roman" w:cs="Times New Roman"/>
          <w:b/>
        </w:rPr>
      </w:pPr>
      <w:r w:rsidRPr="00B715C1">
        <w:rPr>
          <w:rFonts w:ascii="Times New Roman" w:hAnsi="Times New Roman" w:cs="Times New Roman"/>
          <w:b/>
        </w:rPr>
        <w:t xml:space="preserve">DE SHERBROOKE </w:t>
      </w:r>
    </w:p>
    <w:p w14:paraId="62C92BE9" w14:textId="77777777" w:rsidR="00B715C1" w:rsidRDefault="00B715C1" w:rsidP="00B715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5BCA34E8" w14:textId="00D443D7" w:rsidR="00B715C1" w:rsidRDefault="00B715C1" w:rsidP="00B715C1">
      <w:pPr>
        <w:spacing w:after="0" w:line="240" w:lineRule="auto"/>
        <w:jc w:val="both"/>
        <w:rPr>
          <w:rFonts w:ascii="Times New Roman" w:hAnsi="Times New Roman"/>
        </w:rPr>
      </w:pPr>
      <w:r w:rsidRPr="00B715C1">
        <w:rPr>
          <w:rFonts w:ascii="Times New Roman" w:hAnsi="Times New Roman"/>
        </w:rPr>
        <w:t xml:space="preserve">POSTE EN ÉLECTION </w:t>
      </w:r>
    </w:p>
    <w:p w14:paraId="31DB30B1" w14:textId="56CEEBBE" w:rsidR="00B715C1" w:rsidRDefault="00B715C1" w:rsidP="00B715C1">
      <w:pPr>
        <w:spacing w:after="0" w:line="240" w:lineRule="auto"/>
        <w:jc w:val="both"/>
        <w:rPr>
          <w:rFonts w:ascii="Times New Roman" w:hAnsi="Times New Roman"/>
        </w:rPr>
      </w:pPr>
      <w:r w:rsidRPr="005E79FB">
        <w:rPr>
          <w:rFonts w:ascii="Times New Roman" w:hAnsi="Times New Roman"/>
          <w:b/>
          <w:bCs/>
        </w:rPr>
        <w:t>Vos coordonnées</w:t>
      </w:r>
      <w:r>
        <w:rPr>
          <w:rFonts w:ascii="Times New Roman" w:hAnsi="Times New Roman"/>
        </w:rPr>
        <w:t> :</w:t>
      </w:r>
    </w:p>
    <w:p w14:paraId="5B36C81D" w14:textId="0FE99308" w:rsidR="001D1FBA" w:rsidRDefault="001D1FBA" w:rsidP="001D1FBA">
      <w:pPr>
        <w:tabs>
          <w:tab w:val="left" w:pos="4820"/>
        </w:tabs>
        <w:spacing w:after="0" w:line="240" w:lineRule="auto"/>
        <w:jc w:val="both"/>
        <w:rPr>
          <w:rFonts w:ascii="Times New Roman" w:hAnsi="Times New Roman"/>
        </w:rPr>
      </w:pPr>
      <w:r w:rsidRPr="00975FF4">
        <w:rPr>
          <w:rFonts w:ascii="Times New Roman" w:hAnsi="Times New Roman"/>
          <w:b/>
          <w:bCs/>
        </w:rPr>
        <w:t>Prénom</w:t>
      </w:r>
      <w:r>
        <w:rPr>
          <w:rFonts w:ascii="Times New Roman" w:hAnsi="Times New Roman"/>
        </w:rPr>
        <w:t> :</w:t>
      </w:r>
      <w:r w:rsidR="00996501">
        <w:rPr>
          <w:rFonts w:ascii="Times New Roman" w:hAnsi="Times New Roman"/>
        </w:rPr>
        <w:tab/>
      </w:r>
      <w:r w:rsidRPr="00975FF4">
        <w:rPr>
          <w:rFonts w:ascii="Times New Roman" w:hAnsi="Times New Roman"/>
          <w:b/>
          <w:bCs/>
        </w:rPr>
        <w:t>Nom </w:t>
      </w:r>
      <w:r>
        <w:rPr>
          <w:rFonts w:ascii="Times New Roman" w:hAnsi="Times New Roman"/>
        </w:rPr>
        <w:t>:</w:t>
      </w:r>
      <w:r w:rsidR="003D539F" w:rsidRPr="003D539F">
        <w:rPr>
          <w:rFonts w:ascii="Times New Roman" w:hAnsi="Times New Roman"/>
        </w:rPr>
        <w:t xml:space="preserve"> </w:t>
      </w:r>
    </w:p>
    <w:p w14:paraId="27C535B0" w14:textId="3A5A2757" w:rsidR="00B715C1" w:rsidRDefault="001D1FBA" w:rsidP="00B715C1">
      <w:pPr>
        <w:spacing w:after="0" w:line="240" w:lineRule="auto"/>
        <w:jc w:val="both"/>
        <w:rPr>
          <w:rFonts w:ascii="Times New Roman" w:hAnsi="Times New Roman"/>
        </w:rPr>
      </w:pPr>
      <w:r w:rsidRPr="00975FF4">
        <w:rPr>
          <w:rFonts w:ascii="Times New Roman" w:hAnsi="Times New Roman"/>
          <w:b/>
          <w:bCs/>
        </w:rPr>
        <w:t>Courriel </w:t>
      </w:r>
      <w:r>
        <w:rPr>
          <w:rFonts w:ascii="Times New Roman" w:hAnsi="Times New Roman"/>
        </w:rPr>
        <w:t>:</w:t>
      </w:r>
    </w:p>
    <w:p w14:paraId="6F2B74AF" w14:textId="6CB6EF43" w:rsidR="00996501" w:rsidRDefault="00996501" w:rsidP="00996501">
      <w:pPr>
        <w:rPr>
          <w:rFonts w:ascii="Times New Roman" w:hAnsi="Times New Roman"/>
        </w:rPr>
      </w:pPr>
      <w:r w:rsidRPr="00975FF4">
        <w:rPr>
          <w:rFonts w:ascii="Times New Roman" w:hAnsi="Times New Roman"/>
          <w:b/>
          <w:bCs/>
        </w:rPr>
        <w:t>Numéro de téléphone</w:t>
      </w:r>
      <w:r>
        <w:rPr>
          <w:rFonts w:ascii="Times New Roman" w:hAnsi="Times New Roman"/>
        </w:rPr>
        <w:t> :</w:t>
      </w:r>
    </w:p>
    <w:p w14:paraId="263F732A" w14:textId="4105CEC8" w:rsidR="00996501" w:rsidRDefault="00996501" w:rsidP="00996501">
      <w:pPr>
        <w:rPr>
          <w:rFonts w:ascii="Times New Roman" w:hAnsi="Times New Roman"/>
        </w:rPr>
      </w:pPr>
      <w:r w:rsidRPr="00975FF4">
        <w:rPr>
          <w:rFonts w:ascii="Times New Roman" w:hAnsi="Times New Roman"/>
          <w:b/>
          <w:bCs/>
        </w:rPr>
        <w:t>Nom de l’entreprise</w:t>
      </w:r>
      <w:r>
        <w:rPr>
          <w:rFonts w:ascii="Times New Roman" w:hAnsi="Times New Roman"/>
        </w:rPr>
        <w:t> :</w:t>
      </w:r>
    </w:p>
    <w:p w14:paraId="64923749" w14:textId="16DAA8CC" w:rsidR="00996501" w:rsidRDefault="00996501" w:rsidP="00996501">
      <w:pPr>
        <w:rPr>
          <w:rFonts w:ascii="Times New Roman" w:hAnsi="Times New Roman"/>
        </w:rPr>
      </w:pPr>
      <w:r w:rsidRPr="00975FF4">
        <w:rPr>
          <w:rFonts w:ascii="Times New Roman" w:hAnsi="Times New Roman"/>
          <w:b/>
          <w:bCs/>
        </w:rPr>
        <w:t>Fonction dans l’entreprise</w:t>
      </w:r>
      <w:r>
        <w:rPr>
          <w:rFonts w:ascii="Times New Roman" w:hAnsi="Times New Roman"/>
        </w:rPr>
        <w:t> :</w:t>
      </w:r>
    </w:p>
    <w:p w14:paraId="2EE54800" w14:textId="2D07EC30" w:rsidR="00996501" w:rsidRDefault="00996501" w:rsidP="00996501">
      <w:pPr>
        <w:rPr>
          <w:rFonts w:ascii="Times New Roman" w:hAnsi="Times New Roman"/>
        </w:rPr>
      </w:pPr>
    </w:p>
    <w:p w14:paraId="23FCAC28" w14:textId="0663113E" w:rsidR="00996501" w:rsidRPr="00975FF4" w:rsidRDefault="00996501" w:rsidP="00996501">
      <w:pPr>
        <w:rPr>
          <w:rFonts w:ascii="Times New Roman" w:hAnsi="Times New Roman"/>
          <w:b/>
          <w:bCs/>
        </w:rPr>
      </w:pPr>
      <w:r w:rsidRPr="00975FF4">
        <w:rPr>
          <w:rFonts w:ascii="Times New Roman" w:hAnsi="Times New Roman"/>
          <w:b/>
          <w:bCs/>
        </w:rPr>
        <w:t>En quelques lignes faire un résumé de vos expériences personnelle et de vos implications sociales :</w:t>
      </w:r>
    </w:p>
    <w:p w14:paraId="2199302C" w14:textId="5D8A614A" w:rsidR="00996501" w:rsidRDefault="00996501" w:rsidP="00996501">
      <w:pPr>
        <w:rPr>
          <w:rFonts w:ascii="Times New Roman" w:hAnsi="Times New Roman"/>
        </w:rPr>
      </w:pPr>
    </w:p>
    <w:p w14:paraId="58BDF941" w14:textId="0B10270E" w:rsidR="00975FF4" w:rsidRPr="00975FF4" w:rsidRDefault="00975FF4" w:rsidP="00975FF4">
      <w:pPr>
        <w:rPr>
          <w:rFonts w:ascii="Times New Roman" w:hAnsi="Times New Roman"/>
        </w:rPr>
      </w:pPr>
    </w:p>
    <w:p w14:paraId="05B701E8" w14:textId="58D0CF23" w:rsidR="00975FF4" w:rsidRPr="00975FF4" w:rsidRDefault="00975FF4" w:rsidP="00975FF4">
      <w:pPr>
        <w:rPr>
          <w:rFonts w:ascii="Times New Roman" w:hAnsi="Times New Roman"/>
        </w:rPr>
      </w:pPr>
    </w:p>
    <w:p w14:paraId="5DA751D9" w14:textId="76FBCD64" w:rsidR="00975FF4" w:rsidRPr="00975FF4" w:rsidRDefault="00975FF4" w:rsidP="00975FF4">
      <w:pPr>
        <w:rPr>
          <w:rFonts w:ascii="Times New Roman" w:hAnsi="Times New Roman"/>
        </w:rPr>
      </w:pPr>
    </w:p>
    <w:p w14:paraId="3503742F" w14:textId="608CF67B" w:rsidR="00975FF4" w:rsidRPr="00975FF4" w:rsidRDefault="00975FF4" w:rsidP="00975FF4">
      <w:pPr>
        <w:rPr>
          <w:rFonts w:ascii="Times New Roman" w:hAnsi="Times New Roman"/>
        </w:rPr>
      </w:pPr>
    </w:p>
    <w:p w14:paraId="1AD8AA7F" w14:textId="05118D80" w:rsidR="00975FF4" w:rsidRPr="00975FF4" w:rsidRDefault="00975FF4" w:rsidP="00975FF4">
      <w:pPr>
        <w:rPr>
          <w:rFonts w:ascii="Times New Roman" w:hAnsi="Times New Roman"/>
        </w:rPr>
      </w:pPr>
    </w:p>
    <w:p w14:paraId="0D6E264B" w14:textId="55BFC6F7" w:rsidR="00975FF4" w:rsidRDefault="00975FF4">
      <w:pPr>
        <w:spacing w:before="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940C2A7" w14:textId="0478611B" w:rsidR="00975FF4" w:rsidRDefault="00975FF4" w:rsidP="00975FF4">
      <w:pPr>
        <w:rPr>
          <w:rFonts w:ascii="Times New Roman" w:hAnsi="Times New Roman"/>
        </w:rPr>
      </w:pPr>
    </w:p>
    <w:p w14:paraId="1931F385" w14:textId="2C57FD53" w:rsidR="00975FF4" w:rsidRDefault="00975FF4" w:rsidP="00975FF4">
      <w:pPr>
        <w:rPr>
          <w:rFonts w:ascii="Times New Roman" w:hAnsi="Times New Roman"/>
        </w:rPr>
      </w:pPr>
    </w:p>
    <w:p w14:paraId="469E21FC" w14:textId="14E8BBDE" w:rsidR="00975FF4" w:rsidRDefault="00975FF4" w:rsidP="00975FF4">
      <w:pPr>
        <w:rPr>
          <w:rFonts w:ascii="Arial" w:eastAsia="Arial" w:hAnsi="Arial"/>
          <w:color w:val="000000"/>
          <w:sz w:val="26"/>
        </w:rPr>
      </w:pPr>
      <w:r>
        <w:rPr>
          <w:rFonts w:ascii="Arial" w:eastAsia="Arial" w:hAnsi="Arial"/>
          <w:color w:val="000000"/>
          <w:sz w:val="26"/>
        </w:rPr>
        <w:t>Quelle est votre vision actuelle et future pour la Jeune Chambre de Commerce de Sherbrooke ?</w:t>
      </w:r>
    </w:p>
    <w:p w14:paraId="53238879" w14:textId="0EBA4478" w:rsidR="00975FF4" w:rsidRDefault="00975FF4" w:rsidP="00975FF4">
      <w:pPr>
        <w:rPr>
          <w:rFonts w:ascii="Times New Roman" w:hAnsi="Times New Roman"/>
        </w:rPr>
      </w:pPr>
    </w:p>
    <w:p w14:paraId="391732D1" w14:textId="4A056101" w:rsidR="00975FF4" w:rsidRPr="00975FF4" w:rsidRDefault="00975FF4" w:rsidP="00975FF4">
      <w:pPr>
        <w:rPr>
          <w:rFonts w:ascii="Times New Roman" w:hAnsi="Times New Roman"/>
        </w:rPr>
      </w:pPr>
    </w:p>
    <w:p w14:paraId="4B673E7A" w14:textId="52D4A35D" w:rsidR="00975FF4" w:rsidRPr="00975FF4" w:rsidRDefault="00975FF4" w:rsidP="00975FF4">
      <w:pPr>
        <w:rPr>
          <w:rFonts w:ascii="Times New Roman" w:hAnsi="Times New Roman"/>
        </w:rPr>
      </w:pPr>
    </w:p>
    <w:p w14:paraId="428C06D8" w14:textId="10EF6111" w:rsidR="00975FF4" w:rsidRPr="00975FF4" w:rsidRDefault="00975FF4" w:rsidP="00975FF4">
      <w:pPr>
        <w:rPr>
          <w:rFonts w:ascii="Times New Roman" w:hAnsi="Times New Roman"/>
        </w:rPr>
      </w:pPr>
    </w:p>
    <w:p w14:paraId="4A6B7F6C" w14:textId="19043F8F" w:rsidR="00975FF4" w:rsidRPr="00975FF4" w:rsidRDefault="00975FF4" w:rsidP="00975FF4">
      <w:pPr>
        <w:rPr>
          <w:rFonts w:ascii="Times New Roman" w:hAnsi="Times New Roman"/>
        </w:rPr>
      </w:pPr>
    </w:p>
    <w:p w14:paraId="530704F3" w14:textId="4F55BA5D" w:rsidR="00975FF4" w:rsidRPr="00975FF4" w:rsidRDefault="00975FF4" w:rsidP="00975FF4">
      <w:pPr>
        <w:rPr>
          <w:rFonts w:ascii="Times New Roman" w:hAnsi="Times New Roman"/>
        </w:rPr>
      </w:pPr>
    </w:p>
    <w:p w14:paraId="26DB64B1" w14:textId="49B2AB26" w:rsidR="00975FF4" w:rsidRPr="00975FF4" w:rsidRDefault="00975FF4" w:rsidP="00975FF4">
      <w:pPr>
        <w:rPr>
          <w:rFonts w:ascii="Times New Roman" w:hAnsi="Times New Roman"/>
        </w:rPr>
      </w:pPr>
    </w:p>
    <w:p w14:paraId="789FCD8F" w14:textId="259DD8BB" w:rsidR="00975FF4" w:rsidRDefault="00975FF4" w:rsidP="00975FF4">
      <w:pPr>
        <w:rPr>
          <w:rFonts w:ascii="Times New Roman" w:hAnsi="Times New Roman"/>
        </w:rPr>
      </w:pPr>
    </w:p>
    <w:p w14:paraId="03294319" w14:textId="72C86B75" w:rsidR="00975FF4" w:rsidRDefault="00975FF4" w:rsidP="00975FF4">
      <w:pPr>
        <w:spacing w:before="304" w:line="297" w:lineRule="exact"/>
        <w:jc w:val="both"/>
        <w:textAlignment w:val="baseline"/>
        <w:rPr>
          <w:rFonts w:ascii="Arial" w:eastAsia="Arial" w:hAnsi="Arial"/>
          <w:color w:val="000000"/>
          <w:sz w:val="26"/>
        </w:rPr>
      </w:pPr>
      <w:r>
        <w:rPr>
          <w:rFonts w:ascii="Arial" w:eastAsia="Arial" w:hAnsi="Arial"/>
          <w:color w:val="000000"/>
          <w:sz w:val="26"/>
        </w:rPr>
        <w:t>Quelles sont les raisons qui vous incitent à vous impliquer au sein du Conseil d</w:t>
      </w:r>
      <w:r>
        <w:rPr>
          <w:rFonts w:ascii="Arial" w:eastAsia="Arial" w:hAnsi="Arial"/>
          <w:color w:val="000000"/>
          <w:sz w:val="27"/>
        </w:rPr>
        <w:t xml:space="preserve">’Administration de </w:t>
      </w:r>
      <w:r>
        <w:rPr>
          <w:rFonts w:ascii="Arial" w:eastAsia="Arial" w:hAnsi="Arial"/>
          <w:color w:val="000000"/>
          <w:sz w:val="26"/>
        </w:rPr>
        <w:t>la Jeune Chambre de Commerce de Sherbrooke ?</w:t>
      </w:r>
    </w:p>
    <w:p w14:paraId="33903DD9" w14:textId="1AE169AA" w:rsidR="00975FF4" w:rsidRDefault="00975FF4" w:rsidP="00975FF4">
      <w:pPr>
        <w:rPr>
          <w:rFonts w:ascii="Times New Roman" w:hAnsi="Times New Roman"/>
        </w:rPr>
      </w:pPr>
    </w:p>
    <w:p w14:paraId="65040A53" w14:textId="670CFEA5" w:rsidR="00975FF4" w:rsidRPr="00975FF4" w:rsidRDefault="00975FF4" w:rsidP="00975FF4">
      <w:pPr>
        <w:rPr>
          <w:rFonts w:ascii="Times New Roman" w:hAnsi="Times New Roman"/>
        </w:rPr>
      </w:pPr>
    </w:p>
    <w:p w14:paraId="789200BD" w14:textId="14335C15" w:rsidR="00975FF4" w:rsidRPr="00975FF4" w:rsidRDefault="00975FF4" w:rsidP="00975FF4">
      <w:pPr>
        <w:rPr>
          <w:rFonts w:ascii="Times New Roman" w:hAnsi="Times New Roman"/>
        </w:rPr>
      </w:pPr>
    </w:p>
    <w:p w14:paraId="11604A34" w14:textId="360B65B0" w:rsidR="00975FF4" w:rsidRPr="00975FF4" w:rsidRDefault="00975FF4" w:rsidP="00975FF4">
      <w:pPr>
        <w:rPr>
          <w:rFonts w:ascii="Times New Roman" w:hAnsi="Times New Roman"/>
        </w:rPr>
      </w:pPr>
    </w:p>
    <w:p w14:paraId="6E48DEA3" w14:textId="7C91FAEA" w:rsidR="00975FF4" w:rsidRPr="00975FF4" w:rsidRDefault="00975FF4" w:rsidP="00975FF4">
      <w:pPr>
        <w:rPr>
          <w:rFonts w:ascii="Times New Roman" w:hAnsi="Times New Roman"/>
        </w:rPr>
      </w:pPr>
    </w:p>
    <w:p w14:paraId="0753CBD6" w14:textId="34BF88B7" w:rsidR="00975FF4" w:rsidRPr="00975FF4" w:rsidRDefault="00975FF4" w:rsidP="00975FF4">
      <w:pPr>
        <w:rPr>
          <w:rFonts w:ascii="Times New Roman" w:hAnsi="Times New Roman"/>
        </w:rPr>
      </w:pPr>
    </w:p>
    <w:p w14:paraId="32ECA242" w14:textId="3B198648" w:rsidR="00975FF4" w:rsidRPr="00975FF4" w:rsidRDefault="00975FF4" w:rsidP="00975FF4">
      <w:pPr>
        <w:rPr>
          <w:rFonts w:ascii="Times New Roman" w:hAnsi="Times New Roman"/>
        </w:rPr>
      </w:pPr>
    </w:p>
    <w:p w14:paraId="5D415CDC" w14:textId="2F94428F" w:rsidR="00975FF4" w:rsidRPr="00975FF4" w:rsidRDefault="00975FF4" w:rsidP="00975FF4">
      <w:pPr>
        <w:rPr>
          <w:rFonts w:ascii="Times New Roman" w:hAnsi="Times New Roman"/>
        </w:rPr>
      </w:pPr>
    </w:p>
    <w:p w14:paraId="65CA2B3C" w14:textId="17E97AFC" w:rsidR="00975FF4" w:rsidRPr="00975FF4" w:rsidRDefault="00975FF4" w:rsidP="00975FF4">
      <w:pPr>
        <w:rPr>
          <w:rFonts w:ascii="Times New Roman" w:hAnsi="Times New Roman"/>
        </w:rPr>
      </w:pPr>
    </w:p>
    <w:p w14:paraId="731FD562" w14:textId="274A0784" w:rsidR="00975FF4" w:rsidRDefault="00975FF4" w:rsidP="00975FF4">
      <w:pPr>
        <w:rPr>
          <w:rFonts w:ascii="Times New Roman" w:hAnsi="Times New Roman"/>
        </w:rPr>
      </w:pPr>
    </w:p>
    <w:p w14:paraId="5E0F109E" w14:textId="02FD6A0C" w:rsidR="00975FF4" w:rsidRDefault="00975FF4" w:rsidP="00975FF4">
      <w:pPr>
        <w:rPr>
          <w:rFonts w:ascii="Times New Roman" w:hAnsi="Times New Roman"/>
        </w:rPr>
      </w:pPr>
    </w:p>
    <w:p w14:paraId="4EDA105F" w14:textId="11BD6108" w:rsidR="00975FF4" w:rsidRDefault="00975FF4" w:rsidP="00975FF4">
      <w:pPr>
        <w:rPr>
          <w:rFonts w:ascii="Times New Roman" w:hAnsi="Times New Roman"/>
        </w:rPr>
      </w:pPr>
    </w:p>
    <w:p w14:paraId="29402E79" w14:textId="1E43A523" w:rsidR="000D044D" w:rsidRDefault="000D044D" w:rsidP="000D044D">
      <w:pPr>
        <w:rPr>
          <w:rFonts w:ascii="Times New Roman" w:hAnsi="Times New Roman"/>
        </w:rPr>
      </w:pPr>
    </w:p>
    <w:p w14:paraId="0F4CBB31" w14:textId="1505B82F" w:rsidR="000D044D" w:rsidRDefault="000D044D" w:rsidP="000D044D">
      <w:pPr>
        <w:rPr>
          <w:rFonts w:ascii="Times New Roman" w:hAnsi="Times New Roman"/>
        </w:rPr>
      </w:pPr>
      <w:r>
        <w:rPr>
          <w:rFonts w:ascii="Times New Roman" w:hAnsi="Times New Roman"/>
        </w:rPr>
        <w:t>Autres choses que nous devrions connaître à votre sujet ?</w:t>
      </w:r>
    </w:p>
    <w:p w14:paraId="17779893" w14:textId="549F6FD4" w:rsidR="000D044D" w:rsidRDefault="000D044D" w:rsidP="000D044D">
      <w:pPr>
        <w:rPr>
          <w:rFonts w:ascii="Times New Roman" w:hAnsi="Times New Roman"/>
        </w:rPr>
      </w:pPr>
    </w:p>
    <w:p w14:paraId="393D227D" w14:textId="7960FAC9" w:rsidR="000D044D" w:rsidRPr="000D044D" w:rsidRDefault="000D044D" w:rsidP="000D044D">
      <w:pPr>
        <w:rPr>
          <w:rFonts w:ascii="Times New Roman" w:hAnsi="Times New Roman"/>
        </w:rPr>
      </w:pPr>
    </w:p>
    <w:p w14:paraId="1881E802" w14:textId="4AAE5949" w:rsidR="000D044D" w:rsidRPr="000D044D" w:rsidRDefault="000D044D" w:rsidP="000D044D">
      <w:pPr>
        <w:rPr>
          <w:rFonts w:ascii="Times New Roman" w:hAnsi="Times New Roman"/>
        </w:rPr>
      </w:pPr>
    </w:p>
    <w:p w14:paraId="1DA42714" w14:textId="3D7BF0C6" w:rsidR="000D044D" w:rsidRPr="000D044D" w:rsidRDefault="000D044D" w:rsidP="000D044D">
      <w:pPr>
        <w:rPr>
          <w:rFonts w:ascii="Times New Roman" w:hAnsi="Times New Roman"/>
        </w:rPr>
      </w:pPr>
    </w:p>
    <w:p w14:paraId="56D0B2D8" w14:textId="1F69FD49" w:rsidR="000D044D" w:rsidRPr="000D044D" w:rsidRDefault="000D044D" w:rsidP="000D044D">
      <w:pPr>
        <w:rPr>
          <w:rFonts w:ascii="Times New Roman" w:hAnsi="Times New Roman"/>
        </w:rPr>
      </w:pPr>
    </w:p>
    <w:p w14:paraId="402693D0" w14:textId="2301788B" w:rsidR="000D044D" w:rsidRPr="000D044D" w:rsidRDefault="000D044D" w:rsidP="000D044D">
      <w:pPr>
        <w:rPr>
          <w:rFonts w:ascii="Times New Roman" w:hAnsi="Times New Roman"/>
        </w:rPr>
      </w:pPr>
    </w:p>
    <w:p w14:paraId="223839E1" w14:textId="62112947" w:rsidR="000D044D" w:rsidRDefault="000D044D" w:rsidP="000D044D">
      <w:pPr>
        <w:rPr>
          <w:rFonts w:ascii="Times New Roman" w:hAnsi="Times New Roman"/>
        </w:rPr>
      </w:pPr>
    </w:p>
    <w:p w14:paraId="47698001" w14:textId="0A34D6A3" w:rsidR="000D044D" w:rsidRDefault="000D044D" w:rsidP="000D044D">
      <w:pPr>
        <w:rPr>
          <w:rFonts w:ascii="Times New Roman" w:hAnsi="Times New Roman"/>
        </w:rPr>
      </w:pPr>
      <w:r>
        <w:rPr>
          <w:rFonts w:ascii="Times New Roman" w:hAnsi="Times New Roman"/>
        </w:rPr>
        <w:t>À ajouter à votre candidature :</w:t>
      </w:r>
    </w:p>
    <w:p w14:paraId="281AEDD4" w14:textId="44F52FCB" w:rsidR="000D044D" w:rsidRDefault="000D044D" w:rsidP="000D044D">
      <w:pPr>
        <w:pStyle w:val="Paragraphedeliste"/>
        <w:numPr>
          <w:ilvl w:val="0"/>
          <w:numId w:val="2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Photo de vous </w:t>
      </w:r>
      <w:sdt>
        <w:sdtPr>
          <w:rPr>
            <w:rFonts w:ascii="Times New Roman" w:hAnsi="Times New Roman"/>
          </w:rPr>
          <w:id w:val="-450399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D375B70" w14:textId="22BD104B" w:rsidR="000D044D" w:rsidRDefault="000D044D" w:rsidP="000D044D">
      <w:pPr>
        <w:pStyle w:val="Paragraphedeliste"/>
        <w:numPr>
          <w:ilvl w:val="0"/>
          <w:numId w:val="23"/>
        </w:numPr>
        <w:rPr>
          <w:rFonts w:ascii="Times New Roman" w:hAnsi="Times New Roman"/>
        </w:rPr>
      </w:pPr>
      <w:r>
        <w:rPr>
          <w:rFonts w:ascii="Times New Roman" w:hAnsi="Times New Roman"/>
        </w:rPr>
        <w:t>Signature de 2 membres en règles de la JCCS</w:t>
      </w:r>
    </w:p>
    <w:p w14:paraId="6660ACA8" w14:textId="21EE432B" w:rsidR="000D044D" w:rsidRDefault="000D044D" w:rsidP="000D044D">
      <w:pPr>
        <w:ind w:left="720"/>
        <w:rPr>
          <w:rFonts w:ascii="Times New Roman" w:hAnsi="Times New Roman"/>
        </w:rPr>
      </w:pPr>
    </w:p>
    <w:p w14:paraId="336C03AC" w14:textId="652F067E" w:rsidR="000D044D" w:rsidRDefault="00277A5A" w:rsidP="000D044D">
      <w:pPr>
        <w:ind w:left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BC636" wp14:editId="242B7D00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2495550" cy="19050"/>
                <wp:effectExtent l="0" t="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73AA9" id="Connecteur droit 6" o:spid="_x0000_s1026" style="position:absolute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45.3pt,23.05pt" to="341.8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24793" wp14:editId="3CF596D7">
                <wp:simplePos x="0" y="0"/>
                <wp:positionH relativeFrom="column">
                  <wp:posOffset>161925</wp:posOffset>
                </wp:positionH>
                <wp:positionV relativeFrom="paragraph">
                  <wp:posOffset>273685</wp:posOffset>
                </wp:positionV>
                <wp:extent cx="2495550" cy="19050"/>
                <wp:effectExtent l="0" t="0" r="1905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76810" id="Connecteur droit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21.55pt" to="209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64BCC4A7" w14:textId="48ADE6FE" w:rsidR="00F73DB8" w:rsidRDefault="00277A5A" w:rsidP="00277A5A">
      <w:pPr>
        <w:tabs>
          <w:tab w:val="left" w:pos="5812"/>
        </w:tabs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Membre 1</w:t>
      </w:r>
      <w:r>
        <w:rPr>
          <w:rFonts w:ascii="Times New Roman" w:hAnsi="Times New Roman"/>
        </w:rPr>
        <w:tab/>
        <w:t>Membre 2</w:t>
      </w:r>
    </w:p>
    <w:p w14:paraId="4D53941D" w14:textId="77777777" w:rsidR="00F73DB8" w:rsidRDefault="00F73DB8" w:rsidP="00F73DB8">
      <w:pPr>
        <w:ind w:left="720"/>
        <w:rPr>
          <w:rFonts w:ascii="Times New Roman" w:hAnsi="Times New Roman"/>
        </w:rPr>
      </w:pPr>
    </w:p>
    <w:p w14:paraId="46256FCB" w14:textId="7FDFDA8E" w:rsidR="000D044D" w:rsidRDefault="000D044D" w:rsidP="00F73DB8">
      <w:pPr>
        <w:ind w:left="142"/>
        <w:rPr>
          <w:rFonts w:ascii="Times New Roman" w:hAnsi="Times New Roman"/>
        </w:rPr>
      </w:pPr>
      <w:r>
        <w:rPr>
          <w:rFonts w:ascii="Times New Roman" w:hAnsi="Times New Roman"/>
        </w:rPr>
        <w:t>J’atteste avoir pris connaissance des informations relié</w:t>
      </w:r>
      <w:r w:rsidR="00F73DB8">
        <w:rPr>
          <w:rFonts w:ascii="Times New Roman" w:hAnsi="Times New Roman"/>
        </w:rPr>
        <w:t>es à ma candidature comme administrateur de la Jeune Chambre de commerce de Sherbrooke pour un mandat de 2 ans.</w:t>
      </w:r>
    </w:p>
    <w:p w14:paraId="49D0803B" w14:textId="44C53CDD" w:rsidR="00F73DB8" w:rsidRDefault="00277A5A" w:rsidP="00F73DB8">
      <w:pPr>
        <w:ind w:left="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B57031" wp14:editId="753E9F20">
                <wp:simplePos x="0" y="0"/>
                <wp:positionH relativeFrom="margin">
                  <wp:align>right</wp:align>
                </wp:positionH>
                <wp:positionV relativeFrom="paragraph">
                  <wp:posOffset>342265</wp:posOffset>
                </wp:positionV>
                <wp:extent cx="2495550" cy="19050"/>
                <wp:effectExtent l="0" t="0" r="1905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D0101" id="Connecteur droit 8" o:spid="_x0000_s1026" style="position:absolute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45.3pt,26.95pt" to="341.8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2726F" wp14:editId="40B525A4">
                <wp:simplePos x="0" y="0"/>
                <wp:positionH relativeFrom="column">
                  <wp:posOffset>142875</wp:posOffset>
                </wp:positionH>
                <wp:positionV relativeFrom="paragraph">
                  <wp:posOffset>347980</wp:posOffset>
                </wp:positionV>
                <wp:extent cx="2495550" cy="19050"/>
                <wp:effectExtent l="0" t="0" r="1905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7C2C5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27.4pt" to="207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0FCEC0F2" w14:textId="64D6F395" w:rsidR="00F73DB8" w:rsidRDefault="00277A5A" w:rsidP="00277A5A">
      <w:pPr>
        <w:tabs>
          <w:tab w:val="left" w:pos="5812"/>
          <w:tab w:val="right" w:pos="9746"/>
        </w:tabs>
        <w:ind w:left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Candidat</w:t>
      </w:r>
      <w:r>
        <w:rPr>
          <w:rFonts w:ascii="Times New Roman" w:hAnsi="Times New Roman"/>
        </w:rPr>
        <w:tab/>
        <w:t>Date</w:t>
      </w:r>
      <w:r>
        <w:rPr>
          <w:rFonts w:ascii="Times New Roman" w:hAnsi="Times New Roman"/>
        </w:rPr>
        <w:tab/>
      </w:r>
    </w:p>
    <w:p w14:paraId="687D9404" w14:textId="34A43EC9" w:rsidR="00277A5A" w:rsidRDefault="00277A5A" w:rsidP="00277A5A">
      <w:pPr>
        <w:tabs>
          <w:tab w:val="left" w:pos="5812"/>
          <w:tab w:val="right" w:pos="9746"/>
        </w:tabs>
        <w:ind w:left="142"/>
        <w:rPr>
          <w:rFonts w:ascii="Times New Roman" w:hAnsi="Times New Roman"/>
        </w:rPr>
      </w:pPr>
    </w:p>
    <w:p w14:paraId="1C097CFD" w14:textId="69C0FD5C" w:rsidR="00277A5A" w:rsidRDefault="00C13A35" w:rsidP="00277A5A">
      <w:pPr>
        <w:tabs>
          <w:tab w:val="left" w:pos="5812"/>
          <w:tab w:val="right" w:pos="9746"/>
        </w:tabs>
        <w:ind w:left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*Retourner le formulaire complété à </w:t>
      </w:r>
      <w:hyperlink r:id="rId10" w:history="1">
        <w:r w:rsidRPr="00491DE4">
          <w:rPr>
            <w:rStyle w:val="Lienhypertexte"/>
            <w:rFonts w:ascii="Times New Roman" w:hAnsi="Times New Roman"/>
          </w:rPr>
          <w:t>reception@ccsherbrooke.ca</w:t>
        </w:r>
      </w:hyperlink>
    </w:p>
    <w:p w14:paraId="1FF4756C" w14:textId="77777777" w:rsidR="00C13A35" w:rsidRPr="000D044D" w:rsidRDefault="00C13A35" w:rsidP="00277A5A">
      <w:pPr>
        <w:tabs>
          <w:tab w:val="left" w:pos="5812"/>
          <w:tab w:val="right" w:pos="9746"/>
        </w:tabs>
        <w:ind w:left="142"/>
        <w:rPr>
          <w:rFonts w:ascii="Times New Roman" w:hAnsi="Times New Roman"/>
        </w:rPr>
      </w:pPr>
    </w:p>
    <w:sectPr w:rsidR="00C13A35" w:rsidRPr="000D044D" w:rsidSect="00751BE8">
      <w:headerReference w:type="default" r:id="rId11"/>
      <w:footerReference w:type="default" r:id="rId12"/>
      <w:pgSz w:w="11906" w:h="16838" w:code="9"/>
      <w:pgMar w:top="1440" w:right="1080" w:bottom="1440" w:left="108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7517CB" w14:textId="77777777" w:rsidR="00751BE8" w:rsidRDefault="00751BE8" w:rsidP="000172E5">
      <w:pPr>
        <w:spacing w:after="0" w:line="240" w:lineRule="auto"/>
      </w:pPr>
      <w:r>
        <w:separator/>
      </w:r>
    </w:p>
  </w:endnote>
  <w:endnote w:type="continuationSeparator" w:id="0">
    <w:p w14:paraId="182B5369" w14:textId="77777777" w:rsidR="00751BE8" w:rsidRDefault="00751BE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4A940B-1E4D-4402-B802-10BFCB40CC33}"/>
    <w:embedBold r:id="rId2" w:fontKey="{6468721F-AE66-42AB-A596-ED8960D203B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A425341-B980-4059-AC40-7A737E8028CA}"/>
    <w:embedBold r:id="rId4" w:fontKey="{C385C97B-858E-44C7-916E-90741FF0A659}"/>
    <w:embedItalic r:id="rId5" w:fontKey="{30287704-41CF-4B97-859E-5DDA6CF52F0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26B1253-D100-4366-BE9D-93236BBCC2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DDC368D-AB4D-4095-AE13-3CCA192CD3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591DDE6D" w14:textId="77777777" w:rsidTr="007F49CC">
      <w:tc>
        <w:tcPr>
          <w:tcW w:w="6062" w:type="dxa"/>
          <w:vAlign w:val="center"/>
        </w:tcPr>
        <w:p w14:paraId="756DC644" w14:textId="5D04B82A" w:rsidR="00311D4F" w:rsidRPr="00311D4F" w:rsidRDefault="00311D4F" w:rsidP="007F49CC">
          <w:pPr>
            <w:pStyle w:val="Pieddepage"/>
            <w:ind w:right="-113"/>
          </w:pPr>
        </w:p>
      </w:tc>
      <w:tc>
        <w:tcPr>
          <w:tcW w:w="3118" w:type="dxa"/>
          <w:vAlign w:val="center"/>
        </w:tcPr>
        <w:p w14:paraId="0F5C0AFA" w14:textId="191A1AEC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9EAF1FB" w14:textId="77777777" w:rsidR="006145D8" w:rsidRDefault="006145D8" w:rsidP="00B715C1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D8538" w14:textId="77777777" w:rsidR="00751BE8" w:rsidRDefault="00751BE8" w:rsidP="000172E5">
      <w:pPr>
        <w:spacing w:after="0" w:line="240" w:lineRule="auto"/>
      </w:pPr>
      <w:r>
        <w:separator/>
      </w:r>
    </w:p>
  </w:footnote>
  <w:footnote w:type="continuationSeparator" w:id="0">
    <w:p w14:paraId="4E5D7EE0" w14:textId="77777777" w:rsidR="00751BE8" w:rsidRDefault="00751BE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3DC8D111" w14:textId="77777777" w:rsidTr="00384B05">
      <w:trPr>
        <w:trHeight w:val="990"/>
      </w:trPr>
      <w:tc>
        <w:tcPr>
          <w:tcW w:w="1350" w:type="dxa"/>
          <w:vAlign w:val="center"/>
        </w:tcPr>
        <w:p w14:paraId="7D20C44C" w14:textId="21E8151E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6D179C01" w14:textId="2E25D9D6" w:rsidR="00B337A2" w:rsidRPr="00E204FF" w:rsidRDefault="00B715C1" w:rsidP="00E204FF">
          <w:pPr>
            <w:pStyle w:val="En-tte"/>
          </w:pPr>
          <w:r>
            <w:drawing>
              <wp:anchor distT="0" distB="0" distL="114300" distR="114300" simplePos="0" relativeHeight="251658240" behindDoc="0" locked="0" layoutInCell="1" allowOverlap="1" wp14:anchorId="4D21AE76" wp14:editId="53B22248">
                <wp:simplePos x="0" y="0"/>
                <wp:positionH relativeFrom="column">
                  <wp:posOffset>945515</wp:posOffset>
                </wp:positionH>
                <wp:positionV relativeFrom="paragraph">
                  <wp:posOffset>-13970</wp:posOffset>
                </wp:positionV>
                <wp:extent cx="1885950" cy="952500"/>
                <wp:effectExtent l="0" t="0" r="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C095902" w14:textId="30CFC784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14738E"/>
    <w:multiLevelType w:val="hybridMultilevel"/>
    <w:tmpl w:val="D4C64B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01332199">
    <w:abstractNumId w:val="12"/>
  </w:num>
  <w:num w:numId="2" w16cid:durableId="1987009676">
    <w:abstractNumId w:val="8"/>
  </w:num>
  <w:num w:numId="3" w16cid:durableId="516820606">
    <w:abstractNumId w:val="16"/>
  </w:num>
  <w:num w:numId="4" w16cid:durableId="2019843256">
    <w:abstractNumId w:val="13"/>
  </w:num>
  <w:num w:numId="5" w16cid:durableId="1552419965">
    <w:abstractNumId w:val="14"/>
  </w:num>
  <w:num w:numId="6" w16cid:durableId="803740846">
    <w:abstractNumId w:val="20"/>
  </w:num>
  <w:num w:numId="7" w16cid:durableId="316954852">
    <w:abstractNumId w:val="7"/>
  </w:num>
  <w:num w:numId="8" w16cid:durableId="1392802385">
    <w:abstractNumId w:val="11"/>
  </w:num>
  <w:num w:numId="9" w16cid:durableId="716662135">
    <w:abstractNumId w:val="18"/>
  </w:num>
  <w:num w:numId="10" w16cid:durableId="792594709">
    <w:abstractNumId w:val="2"/>
  </w:num>
  <w:num w:numId="11" w16cid:durableId="182136095">
    <w:abstractNumId w:val="6"/>
  </w:num>
  <w:num w:numId="12" w16cid:durableId="279343589">
    <w:abstractNumId w:val="0"/>
  </w:num>
  <w:num w:numId="13" w16cid:durableId="393622153">
    <w:abstractNumId w:val="3"/>
  </w:num>
  <w:num w:numId="14" w16cid:durableId="1957325789">
    <w:abstractNumId w:val="10"/>
  </w:num>
  <w:num w:numId="15" w16cid:durableId="813528003">
    <w:abstractNumId w:val="9"/>
  </w:num>
  <w:num w:numId="16" w16cid:durableId="1302923091">
    <w:abstractNumId w:val="17"/>
  </w:num>
  <w:num w:numId="17" w16cid:durableId="884606177">
    <w:abstractNumId w:val="4"/>
  </w:num>
  <w:num w:numId="18" w16cid:durableId="591283184">
    <w:abstractNumId w:val="22"/>
  </w:num>
  <w:num w:numId="19" w16cid:durableId="1300458893">
    <w:abstractNumId w:val="19"/>
  </w:num>
  <w:num w:numId="20" w16cid:durableId="556286116">
    <w:abstractNumId w:val="15"/>
  </w:num>
  <w:num w:numId="21" w16cid:durableId="1782261616">
    <w:abstractNumId w:val="21"/>
  </w:num>
  <w:num w:numId="22" w16cid:durableId="640967015">
    <w:abstractNumId w:val="5"/>
  </w:num>
  <w:num w:numId="23" w16cid:durableId="1480077272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5C1"/>
    <w:rsid w:val="000172E5"/>
    <w:rsid w:val="00046CC5"/>
    <w:rsid w:val="00052382"/>
    <w:rsid w:val="00063F36"/>
    <w:rsid w:val="0006568A"/>
    <w:rsid w:val="00065BE0"/>
    <w:rsid w:val="00076F0F"/>
    <w:rsid w:val="00084253"/>
    <w:rsid w:val="000D044D"/>
    <w:rsid w:val="000D1F49"/>
    <w:rsid w:val="001036CE"/>
    <w:rsid w:val="001727CA"/>
    <w:rsid w:val="001B663D"/>
    <w:rsid w:val="001D1FBA"/>
    <w:rsid w:val="002164B2"/>
    <w:rsid w:val="00277A5A"/>
    <w:rsid w:val="002C56E6"/>
    <w:rsid w:val="00311D4F"/>
    <w:rsid w:val="00344849"/>
    <w:rsid w:val="00361E11"/>
    <w:rsid w:val="003D539F"/>
    <w:rsid w:val="003F0847"/>
    <w:rsid w:val="0040090B"/>
    <w:rsid w:val="0041360C"/>
    <w:rsid w:val="0046302A"/>
    <w:rsid w:val="00487D2D"/>
    <w:rsid w:val="004D5D62"/>
    <w:rsid w:val="005112D0"/>
    <w:rsid w:val="00577E06"/>
    <w:rsid w:val="00583334"/>
    <w:rsid w:val="005A3BF7"/>
    <w:rsid w:val="005E79FB"/>
    <w:rsid w:val="005F2035"/>
    <w:rsid w:val="005F7990"/>
    <w:rsid w:val="006145D8"/>
    <w:rsid w:val="00615005"/>
    <w:rsid w:val="0063739C"/>
    <w:rsid w:val="007147D7"/>
    <w:rsid w:val="00721761"/>
    <w:rsid w:val="00745184"/>
    <w:rsid w:val="0074782C"/>
    <w:rsid w:val="00751BE8"/>
    <w:rsid w:val="00770F25"/>
    <w:rsid w:val="007A1FF2"/>
    <w:rsid w:val="007A35A8"/>
    <w:rsid w:val="007B0A85"/>
    <w:rsid w:val="007C6A52"/>
    <w:rsid w:val="007C737D"/>
    <w:rsid w:val="007D63B3"/>
    <w:rsid w:val="007F49CC"/>
    <w:rsid w:val="0082043E"/>
    <w:rsid w:val="00846B76"/>
    <w:rsid w:val="0088580B"/>
    <w:rsid w:val="008E203A"/>
    <w:rsid w:val="0091229C"/>
    <w:rsid w:val="00940E73"/>
    <w:rsid w:val="00975FF4"/>
    <w:rsid w:val="0098597D"/>
    <w:rsid w:val="00996501"/>
    <w:rsid w:val="009F619A"/>
    <w:rsid w:val="009F6DDE"/>
    <w:rsid w:val="00A370A8"/>
    <w:rsid w:val="00A61FEB"/>
    <w:rsid w:val="00AA18FF"/>
    <w:rsid w:val="00B337A2"/>
    <w:rsid w:val="00B715C1"/>
    <w:rsid w:val="00B946F6"/>
    <w:rsid w:val="00BD4753"/>
    <w:rsid w:val="00BD5CB1"/>
    <w:rsid w:val="00BE62EE"/>
    <w:rsid w:val="00C003BA"/>
    <w:rsid w:val="00C13A35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EE43B8"/>
    <w:rsid w:val="00F00606"/>
    <w:rsid w:val="00F01256"/>
    <w:rsid w:val="00F12965"/>
    <w:rsid w:val="00F37152"/>
    <w:rsid w:val="00F73DB8"/>
    <w:rsid w:val="00FA27C6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C2ED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0D044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rsid w:val="00C13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eception@ccsherbrooke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anie\AppData\Roaming\Microsoft\Templates\Formulaire%20d&#8217;inscription%20repa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3</Pages>
  <Words>174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2022-05-03T15:52:00Z</dcterms:created>
  <dcterms:modified xsi:type="dcterms:W3CDTF">2024-04-15T14:58:00Z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